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30E60" w14:textId="77777777" w:rsidR="00D90C7C" w:rsidRDefault="00000000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FORMULARZ SPRAWOZDANIA PO REALIZACJI PROJEKTU (zał. nr 2)</w:t>
      </w:r>
    </w:p>
    <w:p w14:paraId="456B7BA0" w14:textId="77777777" w:rsidR="00D90C7C" w:rsidRDefault="00000000">
      <w:pPr>
        <w:spacing w:after="0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Załącznik do Regulaminu konkursu </w:t>
      </w:r>
    </w:p>
    <w:p w14:paraId="4772819D" w14:textId="77777777" w:rsidR="00D90C7C" w:rsidRDefault="00000000">
      <w:pPr>
        <w:spacing w:after="0"/>
      </w:pPr>
      <w:r>
        <w:rPr>
          <w:rFonts w:ascii="Times New Roman" w:hAnsi="Times New Roman"/>
          <w:i/>
          <w:iCs/>
          <w:sz w:val="24"/>
          <w:szCs w:val="24"/>
        </w:rPr>
        <w:t>„Razem dla Rodziny” Fundacji „Służyć Rodzinie”</w:t>
      </w:r>
    </w:p>
    <w:p w14:paraId="0EE351BC" w14:textId="77777777" w:rsidR="00D90C7C" w:rsidRDefault="00D90C7C">
      <w:pPr>
        <w:spacing w:after="0"/>
        <w:rPr>
          <w:rFonts w:ascii="Times New Roman" w:hAnsi="Times New Roman"/>
          <w:sz w:val="24"/>
          <w:szCs w:val="24"/>
        </w:rPr>
      </w:pPr>
    </w:p>
    <w:p w14:paraId="41C349C7" w14:textId="77777777" w:rsidR="00D90C7C" w:rsidRDefault="00000000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 Dane projektu</w:t>
      </w:r>
    </w:p>
    <w:p w14:paraId="7BF21EC5" w14:textId="77777777" w:rsidR="00D90C7C" w:rsidRDefault="00000000">
      <w:pPr>
        <w:numPr>
          <w:ilvl w:val="0"/>
          <w:numId w:val="1"/>
        </w:numPr>
        <w:spacing w:after="0"/>
      </w:pPr>
      <w:r>
        <w:rPr>
          <w:rFonts w:ascii="Times New Roman" w:hAnsi="Times New Roman"/>
          <w:b/>
          <w:bCs/>
          <w:sz w:val="24"/>
          <w:szCs w:val="24"/>
        </w:rPr>
        <w:t>Tytuł projektu: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</w:t>
      </w:r>
    </w:p>
    <w:p w14:paraId="129376B6" w14:textId="77777777" w:rsidR="00D90C7C" w:rsidRDefault="00000000">
      <w:pPr>
        <w:numPr>
          <w:ilvl w:val="0"/>
          <w:numId w:val="1"/>
        </w:numPr>
        <w:spacing w:after="0"/>
      </w:pPr>
      <w:r>
        <w:rPr>
          <w:rFonts w:ascii="Times New Roman" w:hAnsi="Times New Roman"/>
          <w:b/>
          <w:bCs/>
          <w:sz w:val="24"/>
          <w:szCs w:val="24"/>
        </w:rPr>
        <w:t>Imię i nazwisko Doradcy:</w:t>
      </w:r>
      <w:r>
        <w:rPr>
          <w:rFonts w:ascii="Times New Roman" w:hAnsi="Times New Roman"/>
          <w:sz w:val="24"/>
          <w:szCs w:val="24"/>
        </w:rPr>
        <w:t xml:space="preserve"> ________________________________________</w:t>
      </w:r>
    </w:p>
    <w:p w14:paraId="3E3DE36F" w14:textId="77777777" w:rsidR="00D90C7C" w:rsidRDefault="00000000">
      <w:pPr>
        <w:numPr>
          <w:ilvl w:val="0"/>
          <w:numId w:val="1"/>
        </w:numPr>
        <w:spacing w:after="0"/>
      </w:pPr>
      <w:r>
        <w:rPr>
          <w:rFonts w:ascii="Times New Roman" w:hAnsi="Times New Roman"/>
          <w:b/>
          <w:bCs/>
          <w:sz w:val="24"/>
          <w:szCs w:val="24"/>
        </w:rPr>
        <w:t>Parafia / Odział Fundacji:</w:t>
      </w:r>
      <w:r>
        <w:rPr>
          <w:rFonts w:ascii="Times New Roman" w:hAnsi="Times New Roman"/>
          <w:sz w:val="24"/>
          <w:szCs w:val="24"/>
        </w:rPr>
        <w:t xml:space="preserve"> _______________________________________</w:t>
      </w:r>
    </w:p>
    <w:p w14:paraId="674ADF74" w14:textId="77777777" w:rsidR="00D90C7C" w:rsidRDefault="00000000">
      <w:pPr>
        <w:numPr>
          <w:ilvl w:val="0"/>
          <w:numId w:val="1"/>
        </w:numPr>
        <w:spacing w:after="0"/>
      </w:pPr>
      <w:r>
        <w:rPr>
          <w:rFonts w:ascii="Times New Roman" w:hAnsi="Times New Roman"/>
          <w:b/>
          <w:bCs/>
          <w:sz w:val="24"/>
          <w:szCs w:val="24"/>
        </w:rPr>
        <w:t>Data realizacji projektu:</w:t>
      </w:r>
      <w:r>
        <w:rPr>
          <w:rFonts w:ascii="Times New Roman" w:hAnsi="Times New Roman"/>
          <w:sz w:val="24"/>
          <w:szCs w:val="24"/>
        </w:rPr>
        <w:t xml:space="preserve"> _________________________________________</w:t>
      </w:r>
    </w:p>
    <w:p w14:paraId="3E6B65F1" w14:textId="77777777" w:rsidR="00D90C7C" w:rsidRDefault="00D90C7C">
      <w:pPr>
        <w:spacing w:after="0"/>
        <w:rPr>
          <w:rFonts w:ascii="Times New Roman" w:hAnsi="Times New Roman"/>
          <w:sz w:val="24"/>
          <w:szCs w:val="24"/>
        </w:rPr>
      </w:pPr>
    </w:p>
    <w:p w14:paraId="3932B19B" w14:textId="77777777" w:rsidR="00D90C7C" w:rsidRDefault="00000000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 Stopień realizacji celu projektu</w:t>
      </w:r>
    </w:p>
    <w:p w14:paraId="68D46617" w14:textId="77777777" w:rsidR="00D90C7C" w:rsidRDefault="00000000">
      <w:pPr>
        <w:spacing w:after="0"/>
      </w:pPr>
      <w:r>
        <w:rPr>
          <w:rFonts w:ascii="Times New Roman" w:hAnsi="Times New Roman"/>
          <w:b/>
          <w:bCs/>
          <w:sz w:val="24"/>
          <w:szCs w:val="24"/>
        </w:rPr>
        <w:t>Opis realizacji celu:</w:t>
      </w:r>
    </w:p>
    <w:p w14:paraId="375D77F1" w14:textId="77777777" w:rsidR="00D90C7C" w:rsidRDefault="00000000">
      <w:pPr>
        <w:spacing w:after="0"/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0438C7C5" wp14:editId="115478E2">
                <wp:extent cx="5760720" cy="15243"/>
                <wp:effectExtent l="0" t="0" r="11430" b="22857"/>
                <wp:docPr id="1512074393" name="Horizontal Line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720" cy="15243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A0A0A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7DEF320F" id="Horizontal Line 139" o:spid="_x0000_s1026" style="width:453.6pt;height: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" filled="f" strokecolor="#a0a0a0" strokeweight=".26467mm">
                <v:textbox inset="0,0,0,0"/>
                <w10:anchorlock/>
              </v:rect>
            </w:pict>
          </mc:Fallback>
        </mc:AlternateContent>
      </w:r>
    </w:p>
    <w:p w14:paraId="17CF2E7F" w14:textId="77777777" w:rsidR="00D90C7C" w:rsidRDefault="00000000">
      <w:pPr>
        <w:spacing w:after="0"/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70AE1EEF" wp14:editId="62E5B6CD">
                <wp:extent cx="5760720" cy="15243"/>
                <wp:effectExtent l="0" t="0" r="11430" b="22857"/>
                <wp:docPr id="593370755" name="Horizontal Line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720" cy="15243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A0A0A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7A776A7F" id="Horizontal Line 140" o:spid="_x0000_s1026" style="width:453.6pt;height: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" filled="f" strokecolor="#a0a0a0" strokeweight=".26467mm">
                <v:textbox inset="0,0,0,0"/>
                <w10:anchorlock/>
              </v:rect>
            </w:pict>
          </mc:Fallback>
        </mc:AlternateContent>
      </w:r>
    </w:p>
    <w:p w14:paraId="02377EBB" w14:textId="77777777" w:rsidR="00D90C7C" w:rsidRDefault="00000000">
      <w:pPr>
        <w:spacing w:after="0"/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21A2B99B" wp14:editId="7AB72EB2">
                <wp:extent cx="5760720" cy="15243"/>
                <wp:effectExtent l="0" t="0" r="11430" b="22857"/>
                <wp:docPr id="73565669" name="Horizontal Line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720" cy="15243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A0A0A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55E438E7" id="Horizontal Line 141" o:spid="_x0000_s1026" style="width:453.6pt;height: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" filled="f" strokecolor="#a0a0a0" strokeweight=".26467mm">
                <v:textbox inset="0,0,0,0"/>
                <w10:anchorlock/>
              </v:rect>
            </w:pict>
          </mc:Fallback>
        </mc:AlternateContent>
      </w:r>
    </w:p>
    <w:p w14:paraId="26056F14" w14:textId="3A40245D" w:rsidR="00D90C7C" w:rsidRDefault="00000000">
      <w:pPr>
        <w:numPr>
          <w:ilvl w:val="0"/>
          <w:numId w:val="2"/>
        </w:numPr>
        <w:spacing w:after="0"/>
      </w:pPr>
      <w:r>
        <w:rPr>
          <w:rFonts w:ascii="Times New Roman" w:hAnsi="Times New Roman"/>
          <w:b/>
          <w:bCs/>
          <w:sz w:val="24"/>
          <w:szCs w:val="24"/>
        </w:rPr>
        <w:t>Poziom osiągnięcia celu?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Segoe UI Symbol" w:hAnsi="Segoe UI Symbol" w:cs="Segoe UI Symbol"/>
          <w:sz w:val="24"/>
          <w:szCs w:val="24"/>
        </w:rPr>
        <w:t>☐</w:t>
      </w:r>
      <w:r>
        <w:rPr>
          <w:rFonts w:ascii="Times New Roman" w:hAnsi="Times New Roman"/>
          <w:sz w:val="24"/>
          <w:szCs w:val="24"/>
        </w:rPr>
        <w:t xml:space="preserve"> W pełni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Segoe UI Symbol" w:hAnsi="Segoe UI Symbol" w:cs="Segoe UI Symbol"/>
          <w:sz w:val="24"/>
          <w:szCs w:val="24"/>
        </w:rPr>
        <w:t>☐</w:t>
      </w:r>
      <w:r>
        <w:rPr>
          <w:rFonts w:ascii="Times New Roman" w:hAnsi="Times New Roman"/>
          <w:sz w:val="24"/>
          <w:szCs w:val="24"/>
        </w:rPr>
        <w:t xml:space="preserve"> Częściowo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Segoe UI Symbol" w:hAnsi="Segoe UI Symbol" w:cs="Segoe UI Symbol"/>
          <w:sz w:val="24"/>
          <w:szCs w:val="24"/>
        </w:rPr>
        <w:t>☐</w:t>
      </w:r>
      <w:r>
        <w:rPr>
          <w:rFonts w:ascii="Times New Roman" w:hAnsi="Times New Roman"/>
          <w:sz w:val="24"/>
          <w:szCs w:val="24"/>
        </w:rPr>
        <w:t xml:space="preserve"> Nie</w:t>
      </w:r>
      <w:r w:rsidR="0046087B">
        <w:rPr>
          <w:rFonts w:ascii="Times New Roman" w:hAnsi="Times New Roman"/>
          <w:sz w:val="24"/>
          <w:szCs w:val="24"/>
        </w:rPr>
        <w:t xml:space="preserve"> osiągnięto</w:t>
      </w:r>
    </w:p>
    <w:p w14:paraId="39830D03" w14:textId="77777777" w:rsidR="00D90C7C" w:rsidRDefault="00000000">
      <w:pPr>
        <w:numPr>
          <w:ilvl w:val="0"/>
          <w:numId w:val="2"/>
        </w:numPr>
        <w:spacing w:after="0"/>
      </w:pPr>
      <w:r>
        <w:rPr>
          <w:rFonts w:ascii="Times New Roman" w:hAnsi="Times New Roman"/>
          <w:b/>
          <w:bCs/>
          <w:sz w:val="24"/>
          <w:szCs w:val="24"/>
        </w:rPr>
        <w:t>Uzasadnienie:</w:t>
      </w:r>
    </w:p>
    <w:p w14:paraId="73970627" w14:textId="77777777" w:rsidR="00D90C7C" w:rsidRDefault="00000000">
      <w:pPr>
        <w:spacing w:after="0"/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60875620" wp14:editId="43000661">
                <wp:extent cx="5760720" cy="15243"/>
                <wp:effectExtent l="0" t="0" r="11430" b="22857"/>
                <wp:docPr id="1388707681" name="Horizontal Line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720" cy="15243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A0A0A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72AE6018" id="Horizontal Line 142" o:spid="_x0000_s1026" style="width:453.6pt;height: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" filled="f" strokecolor="#a0a0a0" strokeweight=".26467mm">
                <v:textbox inset="0,0,0,0"/>
                <w10:anchorlock/>
              </v:rect>
            </w:pict>
          </mc:Fallback>
        </mc:AlternateContent>
      </w:r>
    </w:p>
    <w:p w14:paraId="03D3ECC0" w14:textId="77777777" w:rsidR="00D90C7C" w:rsidRDefault="00000000">
      <w:pPr>
        <w:spacing w:after="0"/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7301A1A2" wp14:editId="20A2C15C">
                <wp:extent cx="5760720" cy="15243"/>
                <wp:effectExtent l="0" t="0" r="11430" b="22857"/>
                <wp:docPr id="1373450211" name="Horizontal Line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720" cy="15243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A0A0A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2AF531D3" id="Horizontal Line 143" o:spid="_x0000_s1026" style="width:453.6pt;height: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" filled="f" strokecolor="#a0a0a0" strokeweight=".26467mm">
                <v:textbox inset="0,0,0,0"/>
                <w10:anchorlock/>
              </v:rect>
            </w:pict>
          </mc:Fallback>
        </mc:AlternateContent>
      </w:r>
    </w:p>
    <w:p w14:paraId="742E287C" w14:textId="77777777" w:rsidR="00D90C7C" w:rsidRDefault="00000000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 Grupa docelowa i jej uczestnictwo</w:t>
      </w:r>
    </w:p>
    <w:p w14:paraId="29D419BB" w14:textId="77777777" w:rsidR="00D90C7C" w:rsidRDefault="00000000">
      <w:pPr>
        <w:numPr>
          <w:ilvl w:val="0"/>
          <w:numId w:val="3"/>
        </w:numPr>
        <w:spacing w:after="0"/>
      </w:pPr>
      <w:r>
        <w:rPr>
          <w:rFonts w:ascii="Times New Roman" w:hAnsi="Times New Roman"/>
          <w:b/>
          <w:bCs/>
          <w:sz w:val="24"/>
          <w:szCs w:val="24"/>
        </w:rPr>
        <w:t>Opis rzeczywistej grupy docelowej:</w:t>
      </w:r>
      <w:r>
        <w:rPr>
          <w:rFonts w:ascii="Times New Roman" w:hAnsi="Times New Roman"/>
          <w:sz w:val="24"/>
          <w:szCs w:val="24"/>
        </w:rPr>
        <w:br/>
        <w:t>(kto faktycznie skorzystał z projektu, ile osób, ich profil, zaangażowanie)</w:t>
      </w:r>
    </w:p>
    <w:p w14:paraId="48EBD800" w14:textId="77777777" w:rsidR="00D90C7C" w:rsidRDefault="00000000">
      <w:pPr>
        <w:spacing w:after="0"/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1EE0A37E" wp14:editId="2AECCDAD">
                <wp:extent cx="5760720" cy="15243"/>
                <wp:effectExtent l="0" t="0" r="11430" b="22857"/>
                <wp:docPr id="1166787053" name="Horizontal Line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720" cy="15243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A0A0A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12FD01B3" id="Horizontal Line 144" o:spid="_x0000_s1026" style="width:453.6pt;height: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" filled="f" strokecolor="#a0a0a0" strokeweight=".26467mm">
                <v:textbox inset="0,0,0,0"/>
                <w10:anchorlock/>
              </v:rect>
            </w:pict>
          </mc:Fallback>
        </mc:AlternateContent>
      </w:r>
    </w:p>
    <w:p w14:paraId="1ACA5344" w14:textId="77777777" w:rsidR="00D90C7C" w:rsidRDefault="00000000">
      <w:pPr>
        <w:spacing w:after="0"/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599B2277" wp14:editId="2F86070C">
                <wp:extent cx="5760720" cy="15243"/>
                <wp:effectExtent l="0" t="0" r="11430" b="22857"/>
                <wp:docPr id="1138814708" name="Horizontal Line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720" cy="15243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A0A0A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32EACB80" id="Horizontal Line 145" o:spid="_x0000_s1026" style="width:453.6pt;height: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" filled="f" strokecolor="#a0a0a0" strokeweight=".26467mm">
                <v:textbox inset="0,0,0,0"/>
                <w10:anchorlock/>
              </v:rect>
            </w:pict>
          </mc:Fallback>
        </mc:AlternateContent>
      </w:r>
    </w:p>
    <w:p w14:paraId="5EE91452" w14:textId="77777777" w:rsidR="00D90C7C" w:rsidRDefault="00000000">
      <w:pPr>
        <w:numPr>
          <w:ilvl w:val="0"/>
          <w:numId w:val="3"/>
        </w:numPr>
        <w:spacing w:after="0"/>
      </w:pPr>
      <w:r>
        <w:rPr>
          <w:rFonts w:ascii="Times New Roman" w:hAnsi="Times New Roman"/>
          <w:b/>
          <w:bCs/>
          <w:sz w:val="24"/>
          <w:szCs w:val="24"/>
        </w:rPr>
        <w:t>Liczba uczestników:</w:t>
      </w:r>
      <w:r>
        <w:rPr>
          <w:rFonts w:ascii="Times New Roman" w:hAnsi="Times New Roman"/>
          <w:sz w:val="24"/>
          <w:szCs w:val="24"/>
        </w:rPr>
        <w:br/>
        <w:t>Dorośli: _______</w:t>
      </w:r>
      <w:r>
        <w:rPr>
          <w:rFonts w:ascii="Times New Roman" w:hAnsi="Times New Roman"/>
          <w:sz w:val="24"/>
          <w:szCs w:val="24"/>
        </w:rPr>
        <w:br/>
        <w:t>Młodzież: ______</w:t>
      </w:r>
      <w:r>
        <w:rPr>
          <w:rFonts w:ascii="Times New Roman" w:hAnsi="Times New Roman"/>
          <w:sz w:val="24"/>
          <w:szCs w:val="24"/>
        </w:rPr>
        <w:br/>
        <w:t>Dzieci: ________</w:t>
      </w:r>
    </w:p>
    <w:p w14:paraId="2EBD659B" w14:textId="77777777" w:rsidR="00D90C7C" w:rsidRDefault="00000000">
      <w:pPr>
        <w:spacing w:after="0"/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43C92CB4" wp14:editId="17C4CAF6">
                <wp:extent cx="5760720" cy="15243"/>
                <wp:effectExtent l="0" t="0" r="11430" b="22857"/>
                <wp:docPr id="2106717984" name="Horizontal Line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720" cy="15243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A0A0A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632DD2A5" id="Horizontal Line 146" o:spid="_x0000_s1026" style="width:453.6pt;height: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" filled="f" strokecolor="#a0a0a0" strokeweight=".26467mm">
                <v:textbox inset="0,0,0,0"/>
                <w10:anchorlock/>
              </v:rect>
            </w:pict>
          </mc:Fallback>
        </mc:AlternateContent>
      </w:r>
    </w:p>
    <w:p w14:paraId="32EFC0A7" w14:textId="77777777" w:rsidR="00D90C7C" w:rsidRDefault="00000000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 Przebieg i plan działań</w:t>
      </w:r>
    </w:p>
    <w:p w14:paraId="32BE9C3D" w14:textId="77777777" w:rsidR="00D90C7C" w:rsidRDefault="00000000">
      <w:pPr>
        <w:numPr>
          <w:ilvl w:val="0"/>
          <w:numId w:val="4"/>
        </w:numPr>
        <w:spacing w:after="0"/>
      </w:pPr>
      <w:r>
        <w:rPr>
          <w:rFonts w:ascii="Times New Roman" w:hAnsi="Times New Roman"/>
          <w:b/>
          <w:bCs/>
          <w:sz w:val="24"/>
          <w:szCs w:val="24"/>
        </w:rPr>
        <w:t>Działania zrealizowane zgodnie z planem:</w:t>
      </w:r>
    </w:p>
    <w:p w14:paraId="557C9445" w14:textId="77777777" w:rsidR="00D90C7C" w:rsidRDefault="00000000">
      <w:pPr>
        <w:spacing w:after="0"/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73AB0379" wp14:editId="02B13D6F">
                <wp:extent cx="5760720" cy="15243"/>
                <wp:effectExtent l="0" t="0" r="11430" b="22857"/>
                <wp:docPr id="287619233" name="Horizontal Line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720" cy="15243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A0A0A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1996F46D" id="Horizontal Line 147" o:spid="_x0000_s1026" style="width:453.6pt;height: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" filled="f" strokecolor="#a0a0a0" strokeweight=".26467mm">
                <v:textbox inset="0,0,0,0"/>
                <w10:anchorlock/>
              </v:rect>
            </w:pict>
          </mc:Fallback>
        </mc:AlternateContent>
      </w:r>
    </w:p>
    <w:p w14:paraId="2750F92E" w14:textId="77777777" w:rsidR="00D90C7C" w:rsidRDefault="00000000">
      <w:pPr>
        <w:spacing w:after="0"/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648E8431" wp14:editId="4A7246D6">
                <wp:extent cx="5760720" cy="15243"/>
                <wp:effectExtent l="0" t="0" r="11430" b="22857"/>
                <wp:docPr id="653693137" name="Horizontal Line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720" cy="15243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A0A0A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4BEAC368" id="Horizontal Line 148" o:spid="_x0000_s1026" style="width:453.6pt;height: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" filled="f" strokecolor="#a0a0a0" strokeweight=".26467mm">
                <v:textbox inset="0,0,0,0"/>
                <w10:anchorlock/>
              </v:rect>
            </w:pict>
          </mc:Fallback>
        </mc:AlternateContent>
      </w:r>
    </w:p>
    <w:p w14:paraId="68741294" w14:textId="77777777" w:rsidR="00D90C7C" w:rsidRDefault="00000000">
      <w:pPr>
        <w:numPr>
          <w:ilvl w:val="0"/>
          <w:numId w:val="4"/>
        </w:numPr>
        <w:spacing w:after="0"/>
      </w:pPr>
      <w:r>
        <w:rPr>
          <w:rFonts w:ascii="Times New Roman" w:hAnsi="Times New Roman"/>
          <w:b/>
          <w:bCs/>
          <w:sz w:val="24"/>
          <w:szCs w:val="24"/>
        </w:rPr>
        <w:t>Zmiany względem planu (jeśli były):</w:t>
      </w:r>
    </w:p>
    <w:p w14:paraId="47F9B2CC" w14:textId="77777777" w:rsidR="00D90C7C" w:rsidRDefault="00000000">
      <w:pPr>
        <w:spacing w:after="0"/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1D1453F7" wp14:editId="2FE5E480">
                <wp:extent cx="5760720" cy="15243"/>
                <wp:effectExtent l="0" t="0" r="11430" b="22857"/>
                <wp:docPr id="478662667" name="Horizontal Line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720" cy="15243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A0A0A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7445F53B" id="Horizontal Line 149" o:spid="_x0000_s1026" style="width:453.6pt;height: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" filled="f" strokecolor="#a0a0a0" strokeweight=".26467mm">
                <v:textbox inset="0,0,0,0"/>
                <w10:anchorlock/>
              </v:rect>
            </w:pict>
          </mc:Fallback>
        </mc:AlternateContent>
      </w:r>
    </w:p>
    <w:p w14:paraId="514D1FB0" w14:textId="77777777" w:rsidR="00D90C7C" w:rsidRDefault="00000000">
      <w:pPr>
        <w:spacing w:after="0"/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217BDE11" wp14:editId="2802E44E">
                <wp:extent cx="5760720" cy="15243"/>
                <wp:effectExtent l="0" t="0" r="11430" b="22857"/>
                <wp:docPr id="455117354" name="Horizontal Line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720" cy="15243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A0A0A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0661093E" id="Horizontal Line 150" o:spid="_x0000_s1026" style="width:453.6pt;height: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" filled="f" strokecolor="#a0a0a0" strokeweight=".26467mm">
                <v:textbox inset="0,0,0,0"/>
                <w10:anchorlock/>
              </v:rect>
            </w:pict>
          </mc:Fallback>
        </mc:AlternateContent>
      </w:r>
    </w:p>
    <w:p w14:paraId="16C58C24" w14:textId="77777777" w:rsidR="00D90C7C" w:rsidRDefault="00000000">
      <w:pPr>
        <w:numPr>
          <w:ilvl w:val="0"/>
          <w:numId w:val="4"/>
        </w:numPr>
        <w:spacing w:after="0"/>
      </w:pPr>
      <w:r>
        <w:rPr>
          <w:rFonts w:ascii="Times New Roman" w:hAnsi="Times New Roman"/>
          <w:b/>
          <w:bCs/>
          <w:sz w:val="24"/>
          <w:szCs w:val="24"/>
        </w:rPr>
        <w:t>Trudności napotkane w trakcie realizacji (opcjonalnie):</w:t>
      </w:r>
    </w:p>
    <w:p w14:paraId="339DF574" w14:textId="77777777" w:rsidR="00D90C7C" w:rsidRDefault="00000000">
      <w:pPr>
        <w:spacing w:after="0"/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11FD4BAC" wp14:editId="3D4CB5F7">
                <wp:extent cx="5760720" cy="15243"/>
                <wp:effectExtent l="0" t="0" r="11430" b="22857"/>
                <wp:docPr id="709086929" name="Horizontal Line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720" cy="15243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A0A0A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5ED6FA58" id="Horizontal Line 151" o:spid="_x0000_s1026" style="width:453.6pt;height: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" filled="f" strokecolor="#a0a0a0" strokeweight=".26467mm">
                <v:textbox inset="0,0,0,0"/>
                <w10:anchorlock/>
              </v:rect>
            </w:pict>
          </mc:Fallback>
        </mc:AlternateContent>
      </w:r>
    </w:p>
    <w:p w14:paraId="4DDE3BB5" w14:textId="77777777" w:rsidR="00D90C7C" w:rsidRDefault="00000000">
      <w:pPr>
        <w:spacing w:after="0"/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42ED8C36" wp14:editId="2E28D866">
                <wp:extent cx="5760720" cy="15243"/>
                <wp:effectExtent l="0" t="0" r="11430" b="22857"/>
                <wp:docPr id="1682215105" name="Horizontal Line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720" cy="15243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A0A0A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3E9A3794" id="Horizontal Line 152" o:spid="_x0000_s1026" style="width:453.6pt;height: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" filled="f" strokecolor="#a0a0a0" strokeweight=".26467mm">
                <v:textbox inset="0,0,0,0"/>
                <w10:anchorlock/>
              </v:rect>
            </w:pict>
          </mc:Fallback>
        </mc:AlternateContent>
      </w:r>
    </w:p>
    <w:p w14:paraId="61A55D0D" w14:textId="77777777" w:rsidR="00D90C7C" w:rsidRDefault="00000000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5. Osiągnięte efekty oraz wpływ na rodzinę i społeczność</w:t>
      </w:r>
    </w:p>
    <w:p w14:paraId="1FEFB4CF" w14:textId="77777777" w:rsidR="00D90C7C" w:rsidRDefault="0000000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odniesieniu do punktu 4 formularza zgłoszeniowego (oczekiwane efekty).</w:t>
      </w:r>
    </w:p>
    <w:p w14:paraId="49F8310E" w14:textId="77777777" w:rsidR="00D90C7C" w:rsidRDefault="00000000">
      <w:pPr>
        <w:numPr>
          <w:ilvl w:val="0"/>
          <w:numId w:val="5"/>
        </w:numPr>
        <w:spacing w:after="0"/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Efekty, które udało się osiągnąć:</w:t>
      </w:r>
    </w:p>
    <w:p w14:paraId="517EC758" w14:textId="77777777" w:rsidR="00D90C7C" w:rsidRDefault="00000000">
      <w:pPr>
        <w:spacing w:after="0"/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7002804B" wp14:editId="2B00A2C7">
                <wp:extent cx="5760720" cy="15243"/>
                <wp:effectExtent l="0" t="0" r="11430" b="22857"/>
                <wp:docPr id="2134656592" name="Horizontal Line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720" cy="15243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A0A0A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284EAE91" id="Horizontal Line 153" o:spid="_x0000_s1026" style="width:453.6pt;height: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" filled="f" strokecolor="#a0a0a0" strokeweight=".26467mm">
                <v:textbox inset="0,0,0,0"/>
                <w10:anchorlock/>
              </v:rect>
            </w:pict>
          </mc:Fallback>
        </mc:AlternateContent>
      </w:r>
    </w:p>
    <w:p w14:paraId="07B24BF8" w14:textId="77777777" w:rsidR="00D90C7C" w:rsidRDefault="00000000">
      <w:pPr>
        <w:spacing w:after="0"/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52716490" wp14:editId="632BD1F6">
                <wp:extent cx="5760720" cy="15243"/>
                <wp:effectExtent l="0" t="0" r="11430" b="22857"/>
                <wp:docPr id="1419874040" name="Horizontal Line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720" cy="15243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A0A0A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1265F350" id="Horizontal Line 154" o:spid="_x0000_s1026" style="width:453.6pt;height: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" filled="f" strokecolor="#a0a0a0" strokeweight=".26467mm">
                <v:textbox inset="0,0,0,0"/>
                <w10:anchorlock/>
              </v:rect>
            </w:pict>
          </mc:Fallback>
        </mc:AlternateContent>
      </w:r>
    </w:p>
    <w:p w14:paraId="5E192A21" w14:textId="77777777" w:rsidR="00D90C7C" w:rsidRDefault="00000000">
      <w:pPr>
        <w:numPr>
          <w:ilvl w:val="0"/>
          <w:numId w:val="5"/>
        </w:numPr>
        <w:spacing w:after="0"/>
      </w:pPr>
      <w:r>
        <w:rPr>
          <w:rFonts w:ascii="Times New Roman" w:hAnsi="Times New Roman"/>
          <w:b/>
          <w:bCs/>
          <w:sz w:val="24"/>
          <w:szCs w:val="24"/>
        </w:rPr>
        <w:t>Wpływ na rodziny / społeczność lokalną:</w:t>
      </w:r>
      <w:r>
        <w:rPr>
          <w:rFonts w:ascii="Times New Roman" w:hAnsi="Times New Roman"/>
          <w:sz w:val="24"/>
          <w:szCs w:val="24"/>
        </w:rPr>
        <w:br/>
      </w:r>
    </w:p>
    <w:p w14:paraId="0672274F" w14:textId="77777777" w:rsidR="00D90C7C" w:rsidRDefault="00000000">
      <w:pPr>
        <w:spacing w:after="0"/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2322A88E" wp14:editId="03A90F6E">
                <wp:extent cx="5760720" cy="15243"/>
                <wp:effectExtent l="0" t="0" r="11430" b="22857"/>
                <wp:docPr id="817970477" name="Horizontal Line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720" cy="15243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A0A0A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48CA6839" id="Horizontal Line 155" o:spid="_x0000_s1026" style="width:453.6pt;height: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" filled="f" strokecolor="#a0a0a0" strokeweight=".26467mm">
                <v:textbox inset="0,0,0,0"/>
                <w10:anchorlock/>
              </v:rect>
            </w:pict>
          </mc:Fallback>
        </mc:AlternateContent>
      </w:r>
    </w:p>
    <w:p w14:paraId="645AA3B7" w14:textId="77777777" w:rsidR="00D90C7C" w:rsidRDefault="00000000">
      <w:pPr>
        <w:spacing w:after="0"/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07C19926" wp14:editId="291D0466">
                <wp:extent cx="5760720" cy="15243"/>
                <wp:effectExtent l="0" t="0" r="11430" b="22857"/>
                <wp:docPr id="1130620694" name="Horizontal Lin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720" cy="15243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A0A0A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445C93D9" id="Horizontal Line 156" o:spid="_x0000_s1026" style="width:453.6pt;height: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" filled="f" strokecolor="#a0a0a0" strokeweight=".26467mm">
                <v:textbox inset="0,0,0,0"/>
                <w10:anchorlock/>
              </v:rect>
            </w:pict>
          </mc:Fallback>
        </mc:AlternateContent>
      </w:r>
    </w:p>
    <w:p w14:paraId="04478F28" w14:textId="77777777" w:rsidR="00D90C7C" w:rsidRDefault="00000000">
      <w:pPr>
        <w:numPr>
          <w:ilvl w:val="0"/>
          <w:numId w:val="5"/>
        </w:numPr>
        <w:spacing w:after="0"/>
      </w:pPr>
      <w:r>
        <w:rPr>
          <w:rFonts w:ascii="Times New Roman" w:hAnsi="Times New Roman"/>
          <w:b/>
          <w:bCs/>
          <w:sz w:val="24"/>
          <w:szCs w:val="24"/>
        </w:rPr>
        <w:t>Czy efekty mają charakter trwały?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Segoe UI Symbol" w:hAnsi="Segoe UI Symbol" w:cs="Segoe UI Symbol"/>
          <w:sz w:val="24"/>
          <w:szCs w:val="24"/>
        </w:rPr>
        <w:t>☐</w:t>
      </w:r>
      <w:r>
        <w:rPr>
          <w:rFonts w:ascii="Times New Roman" w:hAnsi="Times New Roman"/>
          <w:sz w:val="24"/>
          <w:szCs w:val="24"/>
        </w:rPr>
        <w:t xml:space="preserve"> Tak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Segoe UI Symbol" w:hAnsi="Segoe UI Symbol" w:cs="Segoe UI Symbol"/>
          <w:sz w:val="24"/>
          <w:szCs w:val="24"/>
        </w:rPr>
        <w:t>☐</w:t>
      </w:r>
      <w:r>
        <w:rPr>
          <w:rFonts w:ascii="Times New Roman" w:hAnsi="Times New Roman"/>
          <w:sz w:val="24"/>
          <w:szCs w:val="24"/>
        </w:rPr>
        <w:t xml:space="preserve"> Częściowo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Segoe UI Symbol" w:hAnsi="Segoe UI Symbol" w:cs="Segoe UI Symbol"/>
          <w:sz w:val="24"/>
          <w:szCs w:val="24"/>
        </w:rPr>
        <w:t>☐</w:t>
      </w:r>
      <w:r>
        <w:rPr>
          <w:rFonts w:ascii="Times New Roman" w:hAnsi="Times New Roman"/>
          <w:sz w:val="24"/>
          <w:szCs w:val="24"/>
        </w:rPr>
        <w:t xml:space="preserve"> Nie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b/>
          <w:bCs/>
          <w:sz w:val="24"/>
          <w:szCs w:val="24"/>
        </w:rPr>
        <w:t>Opis trwałości: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</w:t>
      </w:r>
    </w:p>
    <w:p w14:paraId="484BA5AE" w14:textId="77777777" w:rsidR="00D90C7C" w:rsidRDefault="00D90C7C">
      <w:pPr>
        <w:spacing w:after="0"/>
        <w:rPr>
          <w:rFonts w:ascii="Times New Roman" w:hAnsi="Times New Roman"/>
          <w:sz w:val="24"/>
          <w:szCs w:val="24"/>
        </w:rPr>
      </w:pPr>
    </w:p>
    <w:p w14:paraId="191FEE3D" w14:textId="77777777" w:rsidR="00D90C7C" w:rsidRDefault="00000000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6. Oryginalność projektu w praktyce</w:t>
      </w:r>
    </w:p>
    <w:p w14:paraId="79034E75" w14:textId="77777777" w:rsidR="00D90C7C" w:rsidRDefault="00000000">
      <w:pPr>
        <w:numPr>
          <w:ilvl w:val="0"/>
          <w:numId w:val="6"/>
        </w:numPr>
        <w:spacing w:after="0"/>
      </w:pPr>
      <w:r>
        <w:rPr>
          <w:rFonts w:ascii="Times New Roman" w:hAnsi="Times New Roman"/>
          <w:b/>
          <w:bCs/>
          <w:sz w:val="24"/>
          <w:szCs w:val="24"/>
        </w:rPr>
        <w:t>W jaki sposób projekt okazał się oryginalny w realizacji?</w:t>
      </w:r>
    </w:p>
    <w:p w14:paraId="0EE5D678" w14:textId="77777777" w:rsidR="00D90C7C" w:rsidRDefault="00000000">
      <w:pPr>
        <w:spacing w:after="0"/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593E7C5E" wp14:editId="4D360EA5">
                <wp:extent cx="5760720" cy="15243"/>
                <wp:effectExtent l="0" t="0" r="11430" b="22857"/>
                <wp:docPr id="1794859326" name="Horizontal Line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720" cy="15243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A0A0A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6631E366" id="Horizontal Line 157" o:spid="_x0000_s1026" style="width:453.6pt;height: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" filled="f" strokecolor="#a0a0a0" strokeweight=".26467mm">
                <v:textbox inset="0,0,0,0"/>
                <w10:anchorlock/>
              </v:rect>
            </w:pict>
          </mc:Fallback>
        </mc:AlternateContent>
      </w:r>
    </w:p>
    <w:p w14:paraId="226165BB" w14:textId="77777777" w:rsidR="00D90C7C" w:rsidRDefault="00000000">
      <w:pPr>
        <w:spacing w:after="0"/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2DDCAA62" wp14:editId="05812E4C">
                <wp:extent cx="5760720" cy="15243"/>
                <wp:effectExtent l="0" t="0" r="11430" b="22857"/>
                <wp:docPr id="452046943" name="Horizontal Line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720" cy="15243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A0A0A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460510A5" id="Horizontal Line 158" o:spid="_x0000_s1026" style="width:453.6pt;height: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" filled="f" strokecolor="#a0a0a0" strokeweight=".26467mm">
                <v:textbox inset="0,0,0,0"/>
                <w10:anchorlock/>
              </v:rect>
            </w:pict>
          </mc:Fallback>
        </mc:AlternateContent>
      </w:r>
    </w:p>
    <w:p w14:paraId="0D8869E3" w14:textId="77777777" w:rsidR="00D90C7C" w:rsidRDefault="00000000">
      <w:pPr>
        <w:spacing w:after="0"/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47D9D208" wp14:editId="0A5B4E22">
                <wp:extent cx="5760720" cy="15243"/>
                <wp:effectExtent l="0" t="0" r="11430" b="22857"/>
                <wp:docPr id="1419829751" name="Horizontal Line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720" cy="15243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A0A0A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73445CED" id="Horizontal Line 159" o:spid="_x0000_s1026" style="width:453.6pt;height: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" filled="f" strokecolor="#a0a0a0" strokeweight=".26467mm">
                <v:textbox inset="0,0,0,0"/>
                <w10:anchorlock/>
              </v:rect>
            </w:pict>
          </mc:Fallback>
        </mc:AlternateContent>
      </w:r>
    </w:p>
    <w:p w14:paraId="4552F0B9" w14:textId="77777777" w:rsidR="00D90C7C" w:rsidRDefault="00000000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7. Podsumowanie finansowe</w:t>
      </w:r>
    </w:p>
    <w:p w14:paraId="19E9B915" w14:textId="77777777" w:rsidR="00D90C7C" w:rsidRDefault="00000000">
      <w:pPr>
        <w:numPr>
          <w:ilvl w:val="0"/>
          <w:numId w:val="7"/>
        </w:numPr>
        <w:spacing w:after="0"/>
      </w:pPr>
      <w:r>
        <w:rPr>
          <w:rFonts w:ascii="Times New Roman" w:hAnsi="Times New Roman"/>
          <w:b/>
          <w:bCs/>
          <w:sz w:val="24"/>
          <w:szCs w:val="24"/>
        </w:rPr>
        <w:t>Środki przyznane:</w:t>
      </w:r>
      <w:r>
        <w:rPr>
          <w:rFonts w:ascii="Times New Roman" w:hAnsi="Times New Roman"/>
          <w:sz w:val="24"/>
          <w:szCs w:val="24"/>
        </w:rPr>
        <w:t xml:space="preserve"> _________________________________________</w:t>
      </w:r>
    </w:p>
    <w:p w14:paraId="366E263C" w14:textId="77777777" w:rsidR="00D90C7C" w:rsidRDefault="00000000">
      <w:pPr>
        <w:numPr>
          <w:ilvl w:val="0"/>
          <w:numId w:val="7"/>
        </w:numPr>
        <w:spacing w:after="0"/>
      </w:pPr>
      <w:r>
        <w:rPr>
          <w:rFonts w:ascii="Times New Roman" w:hAnsi="Times New Roman"/>
          <w:b/>
          <w:bCs/>
          <w:sz w:val="24"/>
          <w:szCs w:val="24"/>
        </w:rPr>
        <w:t>Środki wykorzystane:</w:t>
      </w:r>
      <w:r>
        <w:rPr>
          <w:rFonts w:ascii="Times New Roman" w:hAnsi="Times New Roman"/>
          <w:sz w:val="24"/>
          <w:szCs w:val="24"/>
        </w:rPr>
        <w:t xml:space="preserve"> _________________________________________</w:t>
      </w:r>
    </w:p>
    <w:p w14:paraId="3ABD89D7" w14:textId="77777777" w:rsidR="00D90C7C" w:rsidRDefault="00000000">
      <w:pPr>
        <w:numPr>
          <w:ilvl w:val="0"/>
          <w:numId w:val="7"/>
        </w:numPr>
        <w:spacing w:after="0"/>
      </w:pPr>
      <w:r>
        <w:rPr>
          <w:rFonts w:ascii="Times New Roman" w:hAnsi="Times New Roman"/>
          <w:b/>
          <w:bCs/>
          <w:sz w:val="24"/>
          <w:szCs w:val="24"/>
        </w:rPr>
        <w:t>Krótki opis poniesionych wydatków:</w:t>
      </w:r>
    </w:p>
    <w:p w14:paraId="145DBFDF" w14:textId="77777777" w:rsidR="00D90C7C" w:rsidRDefault="00000000">
      <w:pPr>
        <w:spacing w:after="0"/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6BD11DEE" wp14:editId="50761A69">
                <wp:extent cx="5760720" cy="15243"/>
                <wp:effectExtent l="0" t="0" r="11430" b="22857"/>
                <wp:docPr id="1632803018" name="Horizontal Line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720" cy="15243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A0A0A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7757FC50" id="Horizontal Line 160" o:spid="_x0000_s1026" style="width:453.6pt;height: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" filled="f" strokecolor="#a0a0a0" strokeweight=".26467mm">
                <v:textbox inset="0,0,0,0"/>
                <w10:anchorlock/>
              </v:rect>
            </w:pict>
          </mc:Fallback>
        </mc:AlternateContent>
      </w:r>
    </w:p>
    <w:p w14:paraId="6B967B6A" w14:textId="77777777" w:rsidR="00D90C7C" w:rsidRDefault="00000000">
      <w:pPr>
        <w:spacing w:after="0"/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5DE01E29" wp14:editId="79F1F9EF">
                <wp:extent cx="5760720" cy="15243"/>
                <wp:effectExtent l="0" t="0" r="11430" b="22857"/>
                <wp:docPr id="1469573527" name="Horizontal Line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720" cy="15243"/>
                        </a:xfrm>
                        <a:prstGeom prst="rect">
                          <a:avLst/>
                        </a:prstGeom>
                        <a:noFill/>
                        <a:ln w="9528" cap="flat">
                          <a:solidFill>
                            <a:srgbClr val="A0A0A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4B3770A8" id="Horizontal Line 161" o:spid="_x0000_s1026" style="width:453.6pt;height:1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" filled="f" strokecolor="#a0a0a0" strokeweight=".26467mm">
                <v:textbox inset="0,0,0,0"/>
                <w10:anchorlock/>
              </v:rect>
            </w:pict>
          </mc:Fallback>
        </mc:AlternateContent>
      </w:r>
    </w:p>
    <w:p w14:paraId="07099490" w14:textId="77777777" w:rsidR="00D90C7C" w:rsidRDefault="00000000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8. Załączniki (opcjonalnie)</w:t>
      </w:r>
    </w:p>
    <w:p w14:paraId="1594FFF4" w14:textId="77777777" w:rsidR="00D90C7C" w:rsidRDefault="0000000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Prosimy dołączyć odpowiednie materiały:</w:t>
      </w:r>
    </w:p>
    <w:p w14:paraId="102BEA7E" w14:textId="77777777" w:rsidR="00D90C7C" w:rsidRDefault="00000000">
      <w:pPr>
        <w:numPr>
          <w:ilvl w:val="0"/>
          <w:numId w:val="8"/>
        </w:numPr>
        <w:spacing w:after="0"/>
      </w:pPr>
      <w:r>
        <w:rPr>
          <w:rFonts w:ascii="Segoe UI Symbol" w:hAnsi="Segoe UI Symbol" w:cs="Segoe UI Symbol"/>
          <w:sz w:val="24"/>
          <w:szCs w:val="24"/>
        </w:rPr>
        <w:t>☐</w:t>
      </w:r>
      <w:r>
        <w:rPr>
          <w:rFonts w:ascii="Times New Roman" w:hAnsi="Times New Roman"/>
          <w:sz w:val="24"/>
          <w:szCs w:val="24"/>
        </w:rPr>
        <w:t xml:space="preserve"> Zdjęcia</w:t>
      </w:r>
    </w:p>
    <w:p w14:paraId="7FCF95BF" w14:textId="77777777" w:rsidR="00D90C7C" w:rsidRDefault="00000000">
      <w:pPr>
        <w:numPr>
          <w:ilvl w:val="0"/>
          <w:numId w:val="8"/>
        </w:numPr>
        <w:spacing w:after="0"/>
      </w:pPr>
      <w:r>
        <w:rPr>
          <w:rFonts w:ascii="Segoe UI Symbol" w:hAnsi="Segoe UI Symbol" w:cs="Segoe UI Symbol"/>
          <w:sz w:val="24"/>
          <w:szCs w:val="24"/>
        </w:rPr>
        <w:t>☐</w:t>
      </w:r>
      <w:r>
        <w:rPr>
          <w:rFonts w:ascii="Times New Roman" w:hAnsi="Times New Roman"/>
          <w:sz w:val="24"/>
          <w:szCs w:val="24"/>
        </w:rPr>
        <w:t xml:space="preserve"> Plakaty / materiały promocyjne</w:t>
      </w:r>
    </w:p>
    <w:p w14:paraId="59B0C682" w14:textId="77777777" w:rsidR="00D90C7C" w:rsidRDefault="00000000">
      <w:pPr>
        <w:numPr>
          <w:ilvl w:val="0"/>
          <w:numId w:val="8"/>
        </w:numPr>
        <w:spacing w:after="0"/>
      </w:pPr>
      <w:r>
        <w:rPr>
          <w:rFonts w:ascii="Segoe UI Symbol" w:hAnsi="Segoe UI Symbol" w:cs="Segoe UI Symbol"/>
          <w:sz w:val="24"/>
          <w:szCs w:val="24"/>
        </w:rPr>
        <w:t>☐</w:t>
      </w:r>
      <w:r>
        <w:rPr>
          <w:rFonts w:ascii="Times New Roman" w:hAnsi="Times New Roman"/>
          <w:sz w:val="24"/>
          <w:szCs w:val="24"/>
        </w:rPr>
        <w:t xml:space="preserve"> Scenariusze / konspekty</w:t>
      </w:r>
    </w:p>
    <w:p w14:paraId="6DBC4875" w14:textId="77777777" w:rsidR="00D90C7C" w:rsidRDefault="00000000">
      <w:pPr>
        <w:numPr>
          <w:ilvl w:val="0"/>
          <w:numId w:val="8"/>
        </w:numPr>
        <w:spacing w:after="0"/>
      </w:pPr>
      <w:r>
        <w:rPr>
          <w:rFonts w:ascii="Segoe UI Symbol" w:hAnsi="Segoe UI Symbol" w:cs="Segoe UI Symbol"/>
          <w:sz w:val="24"/>
          <w:szCs w:val="24"/>
        </w:rPr>
        <w:t>☐</w:t>
      </w:r>
      <w:r>
        <w:rPr>
          <w:rFonts w:ascii="Times New Roman" w:hAnsi="Times New Roman"/>
          <w:sz w:val="24"/>
          <w:szCs w:val="24"/>
        </w:rPr>
        <w:t xml:space="preserve"> Linki do filmów lub relacji</w:t>
      </w:r>
    </w:p>
    <w:p w14:paraId="6B34AB89" w14:textId="77777777" w:rsidR="00D90C7C" w:rsidRDefault="00000000">
      <w:pPr>
        <w:numPr>
          <w:ilvl w:val="0"/>
          <w:numId w:val="8"/>
        </w:numPr>
        <w:spacing w:after="0"/>
      </w:pPr>
      <w:r>
        <w:rPr>
          <w:rFonts w:ascii="Segoe UI Symbol" w:hAnsi="Segoe UI Symbol" w:cs="Segoe UI Symbol"/>
          <w:sz w:val="24"/>
          <w:szCs w:val="24"/>
        </w:rPr>
        <w:t>☐</w:t>
      </w:r>
      <w:r>
        <w:rPr>
          <w:rFonts w:ascii="Times New Roman" w:hAnsi="Times New Roman"/>
          <w:sz w:val="24"/>
          <w:szCs w:val="24"/>
        </w:rPr>
        <w:t xml:space="preserve"> Inne: _____________________________________</w:t>
      </w:r>
    </w:p>
    <w:p w14:paraId="5EA58A7F" w14:textId="77777777" w:rsidR="00D90C7C" w:rsidRDefault="00D90C7C">
      <w:pPr>
        <w:spacing w:after="0"/>
        <w:rPr>
          <w:rFonts w:ascii="Times New Roman" w:hAnsi="Times New Roman"/>
          <w:sz w:val="24"/>
          <w:szCs w:val="24"/>
        </w:rPr>
      </w:pPr>
    </w:p>
    <w:p w14:paraId="0FBF215A" w14:textId="77777777" w:rsidR="00D90C7C" w:rsidRDefault="00000000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9. Oświadczenie realizatora</w:t>
      </w:r>
    </w:p>
    <w:p w14:paraId="326F2CCC" w14:textId="77777777" w:rsidR="00D90C7C" w:rsidRDefault="00000000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Oświadczam, że powyższe sprawozdanie jest zgodne ze stanem faktycznym i odzwierciedla rzeczywisty przebieg i efekty projektu.</w:t>
      </w:r>
    </w:p>
    <w:p w14:paraId="6E16634D" w14:textId="77777777" w:rsidR="00D90C7C" w:rsidRDefault="00D90C7C">
      <w:pPr>
        <w:spacing w:after="0"/>
        <w:rPr>
          <w:rFonts w:ascii="Times New Roman" w:hAnsi="Times New Roman"/>
          <w:sz w:val="24"/>
          <w:szCs w:val="24"/>
        </w:rPr>
      </w:pPr>
    </w:p>
    <w:p w14:paraId="6BEC6EF7" w14:textId="77777777" w:rsidR="00D90C7C" w:rsidRDefault="00D90C7C">
      <w:pPr>
        <w:spacing w:after="0"/>
        <w:rPr>
          <w:rFonts w:ascii="Times New Roman" w:hAnsi="Times New Roman"/>
          <w:sz w:val="24"/>
          <w:szCs w:val="24"/>
        </w:rPr>
      </w:pPr>
    </w:p>
    <w:p w14:paraId="6869EC72" w14:textId="77777777" w:rsidR="00D90C7C" w:rsidRDefault="00D90C7C">
      <w:pPr>
        <w:spacing w:after="0"/>
        <w:rPr>
          <w:rFonts w:ascii="Times New Roman" w:hAnsi="Times New Roman"/>
          <w:sz w:val="24"/>
          <w:szCs w:val="24"/>
        </w:rPr>
      </w:pPr>
    </w:p>
    <w:p w14:paraId="42A0AEDA" w14:textId="77777777" w:rsidR="00D90C7C" w:rsidRDefault="00000000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……………………….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……………………………………</w:t>
      </w:r>
    </w:p>
    <w:p w14:paraId="2960A814" w14:textId="77777777" w:rsidR="00D90C7C" w:rsidRDefault="00000000">
      <w:pPr>
        <w:spacing w:after="0"/>
      </w:pPr>
      <w:r>
        <w:rPr>
          <w:rFonts w:ascii="Times New Roman" w:hAnsi="Times New Roman"/>
          <w:sz w:val="24"/>
          <w:szCs w:val="24"/>
        </w:rPr>
        <w:t xml:space="preserve">               </w:t>
      </w:r>
      <w:r>
        <w:rPr>
          <w:rFonts w:ascii="Times New Roman" w:hAnsi="Times New Roman"/>
          <w:i/>
          <w:iCs/>
          <w:sz w:val="24"/>
          <w:szCs w:val="24"/>
        </w:rPr>
        <w:t>data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i/>
          <w:iCs/>
          <w:sz w:val="24"/>
          <w:szCs w:val="24"/>
        </w:rPr>
        <w:t xml:space="preserve">            podpis</w:t>
      </w:r>
    </w:p>
    <w:p w14:paraId="7C1CDAA8" w14:textId="77777777" w:rsidR="00D90C7C" w:rsidRDefault="00000000">
      <w:pPr>
        <w:spacing w:after="0"/>
        <w:rPr>
          <w:rFonts w:ascii="Times New Roman" w:hAnsi="Times New Roman"/>
          <w:b/>
          <w:bCs/>
          <w:sz w:val="24"/>
          <w:szCs w:val="24"/>
        </w:rPr>
        <w:sectPr w:rsidR="00D90C7C">
          <w:headerReference w:type="default" r:id="rId7"/>
          <w:pgSz w:w="11906" w:h="16838"/>
          <w:pgMar w:top="1276" w:right="1417" w:bottom="1417" w:left="1417" w:header="708" w:footer="708" w:gutter="0"/>
          <w:cols w:space="708"/>
        </w:sect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79FD6599" w14:textId="77777777" w:rsidR="00D90C7C" w:rsidRDefault="00D90C7C">
      <w:pPr>
        <w:spacing w:after="0"/>
        <w:rPr>
          <w:rFonts w:ascii="Times New Roman" w:hAnsi="Times New Roman"/>
          <w:sz w:val="24"/>
          <w:szCs w:val="24"/>
        </w:rPr>
      </w:pPr>
    </w:p>
    <w:p w14:paraId="092FA77B" w14:textId="77777777" w:rsidR="00D90C7C" w:rsidRDefault="00D90C7C">
      <w:pPr>
        <w:spacing w:after="0"/>
        <w:rPr>
          <w:rFonts w:ascii="Times New Roman" w:hAnsi="Times New Roman"/>
          <w:sz w:val="24"/>
          <w:szCs w:val="24"/>
        </w:rPr>
      </w:pPr>
    </w:p>
    <w:sectPr w:rsidR="00D90C7C">
      <w:head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DB77C" w14:textId="77777777" w:rsidR="00DA79C4" w:rsidRDefault="00DA79C4">
      <w:pPr>
        <w:spacing w:after="0" w:line="240" w:lineRule="auto"/>
      </w:pPr>
      <w:r>
        <w:separator/>
      </w:r>
    </w:p>
  </w:endnote>
  <w:endnote w:type="continuationSeparator" w:id="0">
    <w:p w14:paraId="32D212A8" w14:textId="77777777" w:rsidR="00DA79C4" w:rsidRDefault="00DA79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 Bold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B53AD" w14:textId="77777777" w:rsidR="00DA79C4" w:rsidRDefault="00DA79C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4ED6479" w14:textId="77777777" w:rsidR="00DA79C4" w:rsidRDefault="00DA79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8DAA2" w14:textId="77777777" w:rsidR="00000000" w:rsidRDefault="00000000">
    <w:pPr>
      <w:pStyle w:val="TreAA"/>
      <w:shd w:val="clear" w:color="auto" w:fill="FFFFFF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132"/>
      </w:tabs>
      <w:jc w:val="center"/>
    </w:pPr>
    <w:r>
      <w:rPr>
        <w:noProof/>
        <w:color w:val="70AD47"/>
      </w:rPr>
      <w:drawing>
        <wp:anchor distT="0" distB="0" distL="114300" distR="114300" simplePos="0" relativeHeight="251659264" behindDoc="0" locked="0" layoutInCell="1" allowOverlap="1" wp14:anchorId="08D57B3A" wp14:editId="00E50889">
          <wp:simplePos x="0" y="0"/>
          <wp:positionH relativeFrom="column">
            <wp:posOffset>-640710</wp:posOffset>
          </wp:positionH>
          <wp:positionV relativeFrom="paragraph">
            <wp:posOffset>-388620</wp:posOffset>
          </wp:positionV>
          <wp:extent cx="1320795" cy="1143630"/>
          <wp:effectExtent l="0" t="0" r="0" b="0"/>
          <wp:wrapSquare wrapText="bothSides"/>
          <wp:docPr id="689644415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20795" cy="11436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proofErr w:type="spellStart"/>
    <w:r>
      <w:rPr>
        <w:rFonts w:cs="Times New Roman"/>
        <w:color w:val="70AD47"/>
        <w:spacing w:val="-9"/>
        <w:sz w:val="40"/>
        <w:szCs w:val="40"/>
      </w:rPr>
      <w:t>Fundacja</w:t>
    </w:r>
    <w:proofErr w:type="spellEnd"/>
    <w:r>
      <w:rPr>
        <w:rFonts w:cs="Times New Roman"/>
        <w:color w:val="70AD47"/>
        <w:spacing w:val="-9"/>
        <w:sz w:val="40"/>
        <w:szCs w:val="40"/>
      </w:rPr>
      <w:t xml:space="preserve"> SŁUŻYĆ RODZINIE</w:t>
    </w:r>
  </w:p>
  <w:p w14:paraId="34A84787" w14:textId="77777777" w:rsidR="00000000" w:rsidRDefault="00000000">
    <w:pPr>
      <w:pStyle w:val="TreAA"/>
      <w:shd w:val="clear" w:color="auto" w:fill="FFFFFF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132"/>
      </w:tabs>
      <w:jc w:val="right"/>
    </w:pPr>
    <w:r>
      <w:rPr>
        <w:rFonts w:ascii="Times New Roman Bold" w:hAnsi="Times New Roman Bold"/>
        <w:color w:val="70AD47"/>
        <w:spacing w:val="-9"/>
        <w:sz w:val="12"/>
        <w:szCs w:val="12"/>
        <w:lang w:val="en-US"/>
      </w:rPr>
      <w:t xml:space="preserve">          _________________________________________________________________________________________________________________________________</w:t>
    </w:r>
  </w:p>
  <w:p w14:paraId="36CCD53E" w14:textId="77777777" w:rsidR="00000000" w:rsidRDefault="00000000">
    <w:pPr>
      <w:pStyle w:val="TreAA"/>
      <w:shd w:val="clear" w:color="auto" w:fill="FFFFFF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132"/>
      </w:tabs>
      <w:jc w:val="right"/>
      <w:rPr>
        <w:color w:val="70AD47"/>
        <w:spacing w:val="-3"/>
        <w:sz w:val="6"/>
        <w:szCs w:val="6"/>
      </w:rPr>
    </w:pPr>
  </w:p>
  <w:p w14:paraId="6B1D8523" w14:textId="77777777" w:rsidR="00000000" w:rsidRDefault="00000000">
    <w:pPr>
      <w:pStyle w:val="TreAA"/>
      <w:shd w:val="clear" w:color="auto" w:fill="FFFFFF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132"/>
      </w:tabs>
      <w:jc w:val="right"/>
    </w:pPr>
    <w:r>
      <w:rPr>
        <w:color w:val="70AD47"/>
      </w:rPr>
      <w:t xml:space="preserve">      </w:t>
    </w:r>
    <w:r>
      <w:rPr>
        <w:color w:val="70AD47"/>
        <w:sz w:val="18"/>
        <w:szCs w:val="18"/>
      </w:rPr>
      <w:t xml:space="preserve">  </w:t>
    </w:r>
    <w:r>
      <w:rPr>
        <w:color w:val="70AD47"/>
        <w:sz w:val="18"/>
        <w:szCs w:val="18"/>
      </w:rPr>
      <w:tab/>
      <w:t xml:space="preserve">   Aleja IX </w:t>
    </w:r>
    <w:proofErr w:type="spellStart"/>
    <w:r>
      <w:rPr>
        <w:color w:val="70AD47"/>
        <w:sz w:val="18"/>
        <w:szCs w:val="18"/>
      </w:rPr>
      <w:t>Wieków</w:t>
    </w:r>
    <w:proofErr w:type="spellEnd"/>
    <w:r>
      <w:rPr>
        <w:color w:val="70AD47"/>
        <w:sz w:val="18"/>
        <w:szCs w:val="18"/>
      </w:rPr>
      <w:t xml:space="preserve"> </w:t>
    </w:r>
    <w:proofErr w:type="spellStart"/>
    <w:r>
      <w:rPr>
        <w:color w:val="70AD47"/>
        <w:sz w:val="18"/>
        <w:szCs w:val="18"/>
      </w:rPr>
      <w:t>Kielc</w:t>
    </w:r>
    <w:proofErr w:type="spellEnd"/>
    <w:r>
      <w:rPr>
        <w:color w:val="70AD47"/>
        <w:sz w:val="18"/>
        <w:szCs w:val="18"/>
      </w:rPr>
      <w:t xml:space="preserve"> 15a/2, 25-516 Kielce, tel. </w:t>
    </w:r>
    <w:r>
      <w:rPr>
        <w:color w:val="70AD47"/>
        <w:sz w:val="18"/>
        <w:szCs w:val="18"/>
        <w:lang w:val="it-IT"/>
      </w:rPr>
      <w:t>+48(41) 34-45-592, mobile: 508 865 553</w:t>
    </w:r>
  </w:p>
  <w:p w14:paraId="668972D8" w14:textId="77777777" w:rsidR="00000000" w:rsidRDefault="00000000">
    <w:pPr>
      <w:pStyle w:val="TreAA"/>
      <w:shd w:val="clear" w:color="auto" w:fill="FFFFFF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132"/>
      </w:tabs>
    </w:pPr>
    <w:r>
      <w:rPr>
        <w:rStyle w:val="Hyperlink0"/>
        <w:color w:val="70AD47"/>
        <w:sz w:val="18"/>
        <w:szCs w:val="18"/>
        <w:u w:val="none"/>
        <w:lang w:val="en-US"/>
      </w:rPr>
      <w:t xml:space="preserve">                           </w:t>
    </w:r>
    <w:hyperlink r:id="rId2" w:history="1">
      <w:r>
        <w:rPr>
          <w:rStyle w:val="Hipercze"/>
          <w:color w:val="70AD47"/>
          <w:sz w:val="18"/>
          <w:szCs w:val="18"/>
          <w:lang w:val="en-US"/>
        </w:rPr>
        <w:t>www.rodzinakielce.pl</w:t>
      </w:r>
    </w:hyperlink>
    <w:r>
      <w:rPr>
        <w:color w:val="70AD47"/>
        <w:sz w:val="18"/>
        <w:szCs w:val="18"/>
        <w:lang w:val="it-IT"/>
      </w:rPr>
      <w:t xml:space="preserve"> , e-mail: fundacjas</w:t>
    </w:r>
    <w:r>
      <w:fldChar w:fldCharType="begin"/>
    </w:r>
    <w:r>
      <w:instrText xml:space="preserve"> HYPERLINK  "mailto:luzycrodzinie@wp.pl" </w:instrText>
    </w:r>
    <w:r>
      <w:fldChar w:fldCharType="separate"/>
    </w:r>
    <w:r>
      <w:rPr>
        <w:rStyle w:val="Hipercze"/>
        <w:color w:val="70AD47"/>
        <w:sz w:val="18"/>
        <w:szCs w:val="18"/>
        <w:u w:val="none"/>
        <w:lang w:val="it-IT"/>
      </w:rPr>
      <w:t>luzycrodzinie@wp.pl</w:t>
    </w:r>
    <w:r>
      <w:fldChar w:fldCharType="end"/>
    </w:r>
  </w:p>
  <w:p w14:paraId="4207AE4C" w14:textId="77777777" w:rsidR="00000000" w:rsidRDefault="00000000">
    <w:pPr>
      <w:pStyle w:val="Nagwek"/>
      <w:tabs>
        <w:tab w:val="clear" w:pos="4536"/>
        <w:tab w:val="clear" w:pos="9072"/>
        <w:tab w:val="left" w:pos="195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A7E68" w14:textId="77777777" w:rsidR="00000000" w:rsidRDefault="00000000">
    <w:pPr>
      <w:pStyle w:val="TreAA"/>
      <w:shd w:val="clear" w:color="auto" w:fill="FFFFFF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132"/>
      </w:tabs>
      <w:jc w:val="center"/>
    </w:pPr>
    <w:r>
      <w:rPr>
        <w:noProof/>
        <w:color w:val="70AD47"/>
      </w:rPr>
      <w:drawing>
        <wp:anchor distT="0" distB="0" distL="114300" distR="114300" simplePos="0" relativeHeight="251661312" behindDoc="0" locked="0" layoutInCell="1" allowOverlap="1" wp14:anchorId="6D85268A" wp14:editId="282473DF">
          <wp:simplePos x="0" y="0"/>
          <wp:positionH relativeFrom="column">
            <wp:posOffset>-640710</wp:posOffset>
          </wp:positionH>
          <wp:positionV relativeFrom="paragraph">
            <wp:posOffset>-388620</wp:posOffset>
          </wp:positionV>
          <wp:extent cx="1320795" cy="1143630"/>
          <wp:effectExtent l="0" t="0" r="0" b="0"/>
          <wp:wrapSquare wrapText="bothSides"/>
          <wp:docPr id="1511215368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20795" cy="11436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proofErr w:type="spellStart"/>
    <w:r>
      <w:rPr>
        <w:rFonts w:cs="Times New Roman"/>
        <w:color w:val="70AD47"/>
        <w:spacing w:val="-9"/>
        <w:sz w:val="40"/>
        <w:szCs w:val="40"/>
      </w:rPr>
      <w:t>Fundacja</w:t>
    </w:r>
    <w:proofErr w:type="spellEnd"/>
    <w:r>
      <w:rPr>
        <w:rFonts w:cs="Times New Roman"/>
        <w:color w:val="70AD47"/>
        <w:spacing w:val="-9"/>
        <w:sz w:val="40"/>
        <w:szCs w:val="40"/>
      </w:rPr>
      <w:t xml:space="preserve"> SŁUŻYĆ RODZINIE</w:t>
    </w:r>
  </w:p>
  <w:p w14:paraId="21F03F97" w14:textId="77777777" w:rsidR="00000000" w:rsidRDefault="00000000">
    <w:pPr>
      <w:pStyle w:val="TreAA"/>
      <w:shd w:val="clear" w:color="auto" w:fill="FFFFFF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132"/>
      </w:tabs>
      <w:jc w:val="right"/>
    </w:pPr>
    <w:r>
      <w:rPr>
        <w:rFonts w:ascii="Times New Roman Bold" w:hAnsi="Times New Roman Bold"/>
        <w:color w:val="70AD47"/>
        <w:spacing w:val="-9"/>
        <w:sz w:val="12"/>
        <w:szCs w:val="12"/>
        <w:lang w:val="en-US"/>
      </w:rPr>
      <w:t xml:space="preserve">          _________________________________________________________________________________________________________________________________</w:t>
    </w:r>
  </w:p>
  <w:p w14:paraId="18C4353C" w14:textId="77777777" w:rsidR="00000000" w:rsidRDefault="00000000">
    <w:pPr>
      <w:pStyle w:val="TreAA"/>
      <w:shd w:val="clear" w:color="auto" w:fill="FFFFFF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132"/>
      </w:tabs>
      <w:jc w:val="right"/>
      <w:rPr>
        <w:color w:val="70AD47"/>
        <w:spacing w:val="-3"/>
        <w:sz w:val="6"/>
        <w:szCs w:val="6"/>
      </w:rPr>
    </w:pPr>
  </w:p>
  <w:p w14:paraId="3A3B0D2C" w14:textId="77777777" w:rsidR="00000000" w:rsidRDefault="00000000">
    <w:pPr>
      <w:pStyle w:val="TreAA"/>
      <w:shd w:val="clear" w:color="auto" w:fill="FFFFFF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132"/>
      </w:tabs>
      <w:jc w:val="right"/>
    </w:pPr>
    <w:r>
      <w:rPr>
        <w:color w:val="70AD47"/>
      </w:rPr>
      <w:t xml:space="preserve">      </w:t>
    </w:r>
    <w:r>
      <w:rPr>
        <w:color w:val="70AD47"/>
        <w:sz w:val="18"/>
        <w:szCs w:val="18"/>
      </w:rPr>
      <w:t xml:space="preserve">  </w:t>
    </w:r>
    <w:r>
      <w:rPr>
        <w:color w:val="70AD47"/>
        <w:sz w:val="18"/>
        <w:szCs w:val="18"/>
      </w:rPr>
      <w:tab/>
      <w:t xml:space="preserve">   Aleja IX </w:t>
    </w:r>
    <w:proofErr w:type="spellStart"/>
    <w:r>
      <w:rPr>
        <w:color w:val="70AD47"/>
        <w:sz w:val="18"/>
        <w:szCs w:val="18"/>
      </w:rPr>
      <w:t>Wieków</w:t>
    </w:r>
    <w:proofErr w:type="spellEnd"/>
    <w:r>
      <w:rPr>
        <w:color w:val="70AD47"/>
        <w:sz w:val="18"/>
        <w:szCs w:val="18"/>
      </w:rPr>
      <w:t xml:space="preserve"> </w:t>
    </w:r>
    <w:proofErr w:type="spellStart"/>
    <w:r>
      <w:rPr>
        <w:color w:val="70AD47"/>
        <w:sz w:val="18"/>
        <w:szCs w:val="18"/>
      </w:rPr>
      <w:t>Kielc</w:t>
    </w:r>
    <w:proofErr w:type="spellEnd"/>
    <w:r>
      <w:rPr>
        <w:color w:val="70AD47"/>
        <w:sz w:val="18"/>
        <w:szCs w:val="18"/>
      </w:rPr>
      <w:t xml:space="preserve"> 15a/2, 25-516 Kielce, tel. </w:t>
    </w:r>
    <w:r>
      <w:rPr>
        <w:color w:val="70AD47"/>
        <w:sz w:val="18"/>
        <w:szCs w:val="18"/>
        <w:lang w:val="it-IT"/>
      </w:rPr>
      <w:t>+48(41) 34-45-592, mobile: 508 865 553</w:t>
    </w:r>
  </w:p>
  <w:p w14:paraId="06752AAD" w14:textId="77777777" w:rsidR="00000000" w:rsidRDefault="00000000">
    <w:pPr>
      <w:pStyle w:val="TreAA"/>
      <w:shd w:val="clear" w:color="auto" w:fill="FFFFFF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132"/>
      </w:tabs>
    </w:pPr>
    <w:r>
      <w:rPr>
        <w:rStyle w:val="Hyperlink0"/>
        <w:color w:val="70AD47"/>
        <w:sz w:val="18"/>
        <w:szCs w:val="18"/>
        <w:u w:val="none"/>
        <w:lang w:val="en-US"/>
      </w:rPr>
      <w:t xml:space="preserve">                           </w:t>
    </w:r>
    <w:hyperlink r:id="rId2" w:history="1">
      <w:r>
        <w:rPr>
          <w:rStyle w:val="Hipercze"/>
          <w:color w:val="70AD47"/>
          <w:sz w:val="18"/>
          <w:szCs w:val="18"/>
          <w:lang w:val="en-US"/>
        </w:rPr>
        <w:t>www.rodzinakielce.pl</w:t>
      </w:r>
    </w:hyperlink>
    <w:r>
      <w:rPr>
        <w:color w:val="70AD47"/>
        <w:sz w:val="18"/>
        <w:szCs w:val="18"/>
        <w:lang w:val="it-IT"/>
      </w:rPr>
      <w:t xml:space="preserve"> , e-mail: fundacjas</w:t>
    </w:r>
    <w:hyperlink r:id="rId3" w:history="1">
      <w:r>
        <w:rPr>
          <w:rStyle w:val="Hipercze"/>
          <w:color w:val="70AD47"/>
          <w:sz w:val="18"/>
          <w:szCs w:val="18"/>
          <w:u w:val="none"/>
          <w:lang w:val="it-IT"/>
        </w:rPr>
        <w:t>luzycrodzinie@wp.pl</w:t>
      </w:r>
    </w:hyperlink>
  </w:p>
  <w:p w14:paraId="57F2F295" w14:textId="77777777" w:rsidR="00000000" w:rsidRDefault="00000000">
    <w:pPr>
      <w:pStyle w:val="Nagwek"/>
      <w:tabs>
        <w:tab w:val="clear" w:pos="4536"/>
        <w:tab w:val="clear" w:pos="9072"/>
        <w:tab w:val="left" w:pos="195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00904"/>
    <w:multiLevelType w:val="multilevel"/>
    <w:tmpl w:val="3142FB1A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Times New Roman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37D067EC"/>
    <w:multiLevelType w:val="multilevel"/>
    <w:tmpl w:val="0FA20F1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Times New Roman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48AD5AA3"/>
    <w:multiLevelType w:val="multilevel"/>
    <w:tmpl w:val="F3AEE79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Times New Roman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5D107729"/>
    <w:multiLevelType w:val="multilevel"/>
    <w:tmpl w:val="85E65D2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Times New Roman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62790460"/>
    <w:multiLevelType w:val="multilevel"/>
    <w:tmpl w:val="F3CA38F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Times New Roman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647949D1"/>
    <w:multiLevelType w:val="multilevel"/>
    <w:tmpl w:val="48E87DD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Times New Roman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6" w15:restartNumberingAfterBreak="0">
    <w:nsid w:val="6EBC7A80"/>
    <w:multiLevelType w:val="multilevel"/>
    <w:tmpl w:val="8DE0368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Times New Roman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7" w15:restartNumberingAfterBreak="0">
    <w:nsid w:val="7F9F4530"/>
    <w:multiLevelType w:val="multilevel"/>
    <w:tmpl w:val="FB14D52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Times New Roman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num w:numId="1" w16cid:durableId="573977071">
    <w:abstractNumId w:val="2"/>
  </w:num>
  <w:num w:numId="2" w16cid:durableId="1033530464">
    <w:abstractNumId w:val="4"/>
  </w:num>
  <w:num w:numId="3" w16cid:durableId="1802991784">
    <w:abstractNumId w:val="6"/>
  </w:num>
  <w:num w:numId="4" w16cid:durableId="1466200314">
    <w:abstractNumId w:val="0"/>
  </w:num>
  <w:num w:numId="5" w16cid:durableId="755710270">
    <w:abstractNumId w:val="5"/>
  </w:num>
  <w:num w:numId="6" w16cid:durableId="1545480219">
    <w:abstractNumId w:val="1"/>
  </w:num>
  <w:num w:numId="7" w16cid:durableId="1059979993">
    <w:abstractNumId w:val="3"/>
  </w:num>
  <w:num w:numId="8" w16cid:durableId="19206277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90C7C"/>
    <w:rsid w:val="002A4AC0"/>
    <w:rsid w:val="0046087B"/>
    <w:rsid w:val="00D90C7C"/>
    <w:rsid w:val="00DA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598D7"/>
  <w15:docId w15:val="{40CD0FE9-233F-4537-94FA-B5915B951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pl-PL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gwek7">
    <w:name w:val="heading 7"/>
    <w:basedOn w:val="Normalny"/>
    <w:next w:val="Normalny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gwek8">
    <w:name w:val="heading 8"/>
    <w:basedOn w:val="Normalny"/>
    <w:next w:val="Normalny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gwek9">
    <w:name w:val="heading 9"/>
    <w:basedOn w:val="Normalny"/>
    <w:next w:val="Normalny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Nagwek2Znak">
    <w:name w:val="Nagłówek 2 Znak"/>
    <w:basedOn w:val="Domylnaczcionkaakapitu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3Znak">
    <w:name w:val="Nagłówek 3 Znak"/>
    <w:basedOn w:val="Domylnaczcionkaakapitu"/>
    <w:rPr>
      <w:rFonts w:eastAsia="Times New Roman" w:cs="Times New Roman"/>
      <w:color w:val="2F5496"/>
      <w:sz w:val="28"/>
      <w:szCs w:val="28"/>
    </w:rPr>
  </w:style>
  <w:style w:type="character" w:customStyle="1" w:styleId="Nagwek4Znak">
    <w:name w:val="Nagłówek 4 Znak"/>
    <w:basedOn w:val="Domylnaczcionkaakapitu"/>
    <w:rPr>
      <w:rFonts w:eastAsia="Times New Roman" w:cs="Times New Roman"/>
      <w:i/>
      <w:iCs/>
      <w:color w:val="2F5496"/>
    </w:rPr>
  </w:style>
  <w:style w:type="character" w:customStyle="1" w:styleId="Nagwek5Znak">
    <w:name w:val="Nagłówek 5 Znak"/>
    <w:basedOn w:val="Domylnaczcionkaakapitu"/>
    <w:rPr>
      <w:rFonts w:eastAsia="Times New Roman" w:cs="Times New Roman"/>
      <w:color w:val="2F5496"/>
    </w:rPr>
  </w:style>
  <w:style w:type="character" w:customStyle="1" w:styleId="Nagwek6Znak">
    <w:name w:val="Nagłówek 6 Znak"/>
    <w:basedOn w:val="Domylnaczcionkaakapitu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rPr>
      <w:rFonts w:eastAsia="Times New Roman" w:cs="Times New Roman"/>
      <w:color w:val="272727"/>
    </w:rPr>
  </w:style>
  <w:style w:type="paragraph" w:styleId="Tytu">
    <w:name w:val="Title"/>
    <w:basedOn w:val="Normalny"/>
    <w:next w:val="Normalny"/>
    <w:uiPriority w:val="10"/>
    <w:qFormat/>
    <w:pPr>
      <w:spacing w:after="80" w:line="240" w:lineRule="auto"/>
    </w:pPr>
    <w:rPr>
      <w:rFonts w:ascii="Calibri Light" w:eastAsia="Times New Roman" w:hAnsi="Calibri Light"/>
      <w:spacing w:val="-10"/>
      <w:sz w:val="56"/>
      <w:szCs w:val="56"/>
    </w:rPr>
  </w:style>
  <w:style w:type="character" w:customStyle="1" w:styleId="TytuZnak">
    <w:name w:val="Tytuł Znak"/>
    <w:basedOn w:val="Domylnaczcionkaakapitu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Podtytu">
    <w:name w:val="Subtitle"/>
    <w:basedOn w:val="Normalny"/>
    <w:next w:val="Normalny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PodtytuZnak">
    <w:name w:val="Podtytuł Znak"/>
    <w:basedOn w:val="Domylnaczcionkaakapitu"/>
    <w:rPr>
      <w:rFonts w:eastAsia="Times New Roman" w:cs="Times New Roman"/>
      <w:color w:val="595959"/>
      <w:spacing w:val="15"/>
      <w:sz w:val="28"/>
      <w:szCs w:val="28"/>
    </w:rPr>
  </w:style>
  <w:style w:type="paragraph" w:styleId="Cytat">
    <w:name w:val="Quote"/>
    <w:basedOn w:val="Normalny"/>
    <w:next w:val="Normalny"/>
    <w:pPr>
      <w:spacing w:before="160"/>
      <w:jc w:val="center"/>
    </w:pPr>
    <w:rPr>
      <w:i/>
      <w:iCs/>
      <w:color w:val="404040"/>
    </w:rPr>
  </w:style>
  <w:style w:type="character" w:customStyle="1" w:styleId="CytatZnak">
    <w:name w:val="Cytat Znak"/>
    <w:basedOn w:val="Domylnaczcionkaakapitu"/>
    <w:rPr>
      <w:i/>
      <w:iCs/>
      <w:color w:val="404040"/>
    </w:rPr>
  </w:style>
  <w:style w:type="paragraph" w:styleId="Akapitzlist">
    <w:name w:val="List Paragraph"/>
    <w:basedOn w:val="Normalny"/>
    <w:pPr>
      <w:ind w:left="720"/>
    </w:pPr>
  </w:style>
  <w:style w:type="character" w:styleId="Wyrnienieintensywne">
    <w:name w:val="Intense Emphasis"/>
    <w:basedOn w:val="Domylnaczcionkaakapitu"/>
    <w:rPr>
      <w:i/>
      <w:iCs/>
      <w:color w:val="2F5496"/>
    </w:rPr>
  </w:style>
  <w:style w:type="paragraph" w:styleId="Cytatintensywny">
    <w:name w:val="Intense Quote"/>
    <w:basedOn w:val="Normalny"/>
    <w:next w:val="Normalny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CytatintensywnyZnak">
    <w:name w:val="Cytat intensywny Znak"/>
    <w:basedOn w:val="Domylnaczcionkaakapitu"/>
    <w:rPr>
      <w:i/>
      <w:iCs/>
      <w:color w:val="2F5496"/>
    </w:rPr>
  </w:style>
  <w:style w:type="character" w:styleId="Odwoanieintensywne">
    <w:name w:val="Intense Reference"/>
    <w:basedOn w:val="Domylnaczcionkaakapitu"/>
    <w:rPr>
      <w:b/>
      <w:bCs/>
      <w:smallCaps/>
      <w:color w:val="2F5496"/>
      <w:spacing w:val="5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character" w:styleId="Hipercze">
    <w:name w:val="Hyperlink"/>
    <w:basedOn w:val="Domylnaczcionkaakapitu"/>
    <w:rPr>
      <w:color w:val="0563C1"/>
      <w:u w:val="single"/>
    </w:rPr>
  </w:style>
  <w:style w:type="character" w:styleId="Nierozpoznanawzmianka">
    <w:name w:val="Unresolved Mention"/>
    <w:basedOn w:val="Domylnaczcionkaakapitu"/>
    <w:rPr>
      <w:color w:val="605E5C"/>
      <w:shd w:val="clear" w:color="auto" w:fill="E1DFDD"/>
    </w:rPr>
  </w:style>
  <w:style w:type="paragraph" w:customStyle="1" w:styleId="TreAA">
    <w:name w:val="Treść A A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kern w:val="0"/>
      <w:sz w:val="20"/>
      <w:szCs w:val="20"/>
      <w:lang w:val="de-DE" w:eastAsia="pl-PL"/>
    </w:rPr>
  </w:style>
  <w:style w:type="character" w:customStyle="1" w:styleId="Hyperlink0">
    <w:name w:val="Hyperlink.0"/>
    <w:basedOn w:val="Hipercz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odzinakielce.pl" TargetMode="External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luzycrodzinie@wp.pl" TargetMode="External"/><Relationship Id="rId2" Type="http://schemas.openxmlformats.org/officeDocument/2006/relationships/hyperlink" Target="http://www.rodzinakielce.pl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291</Words>
  <Characters>1751</Characters>
  <Application>Microsoft Office Word</Application>
  <DocSecurity>0</DocSecurity>
  <Lines>14</Lines>
  <Paragraphs>4</Paragraphs>
  <ScaleCrop>false</ScaleCrop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Ewa Strojwąs</cp:lastModifiedBy>
  <cp:revision>2</cp:revision>
  <dcterms:created xsi:type="dcterms:W3CDTF">2026-08-19T16:50:00Z</dcterms:created>
  <dcterms:modified xsi:type="dcterms:W3CDTF">2026-08-19T16:50:00Z</dcterms:modified>
</cp:coreProperties>
</file>